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632AD" w14:textId="77777777" w:rsidR="00661DD8" w:rsidRDefault="00661DD8" w:rsidP="00661DD8">
      <w:r>
        <w:t>Kindereinrichtung (Stempel)</w:t>
      </w:r>
    </w:p>
    <w:p w14:paraId="08F2F809" w14:textId="77777777" w:rsidR="00661DD8" w:rsidRDefault="00661DD8" w:rsidP="00661DD8"/>
    <w:p w14:paraId="6C2214EF" w14:textId="77777777" w:rsidR="00661DD8" w:rsidRDefault="00661DD8" w:rsidP="00661DD8">
      <w:pPr>
        <w:pStyle w:val="berschrift1"/>
      </w:pPr>
    </w:p>
    <w:p w14:paraId="728A0058" w14:textId="77777777" w:rsidR="00661DD8" w:rsidRDefault="00661DD8" w:rsidP="00661DD8">
      <w:pPr>
        <w:pStyle w:val="berschrift1"/>
      </w:pPr>
    </w:p>
    <w:p w14:paraId="333C22FC" w14:textId="77777777" w:rsidR="00661DD8" w:rsidRDefault="00661DD8" w:rsidP="00661DD8">
      <w:pPr>
        <w:pStyle w:val="berschrift1"/>
      </w:pPr>
      <w:r>
        <w:t>Erklärung zur Einstufung Familie/Alleinerziehende/Geschwister</w:t>
      </w:r>
    </w:p>
    <w:p w14:paraId="2516F07F" w14:textId="77777777" w:rsidR="00661DD8" w:rsidRDefault="00661DD8" w:rsidP="00661DD8">
      <w:pPr>
        <w:jc w:val="center"/>
      </w:pPr>
      <w:r>
        <w:t>Für alle Kindertageseinrichtungen in der Stadt Leipzig</w:t>
      </w:r>
    </w:p>
    <w:p w14:paraId="7C14EE88" w14:textId="77777777" w:rsidR="00661DD8" w:rsidRDefault="00661DD8" w:rsidP="00661DD8">
      <w:pPr>
        <w:jc w:val="center"/>
      </w:pPr>
      <w:r>
        <w:t>Gemäß Stadtratsbeschluss RB vom 16.06.2010</w:t>
      </w:r>
    </w:p>
    <w:p w14:paraId="4A0FD2AA" w14:textId="77777777" w:rsidR="00661DD8" w:rsidRDefault="00661DD8" w:rsidP="00661DD8">
      <w:pPr>
        <w:jc w:val="center"/>
      </w:pPr>
      <w:r>
        <w:t>Gültig ab 01.08.2010</w:t>
      </w:r>
    </w:p>
    <w:p w14:paraId="5C1195F4" w14:textId="77777777" w:rsidR="00661DD8" w:rsidRDefault="00661DD8" w:rsidP="00661DD8">
      <w:pPr>
        <w:jc w:val="center"/>
        <w:rPr>
          <w:b/>
          <w:bCs/>
          <w:sz w:val="32"/>
        </w:rPr>
      </w:pPr>
    </w:p>
    <w:p w14:paraId="29B29572" w14:textId="77777777" w:rsidR="00661DD8" w:rsidRDefault="00661DD8" w:rsidP="00661DD8">
      <w:pPr>
        <w:jc w:val="center"/>
      </w:pPr>
      <w:r>
        <w:t>Bitte entsprechendes Feld ankreuzen</w:t>
      </w:r>
    </w:p>
    <w:p w14:paraId="431C0E28" w14:textId="77777777" w:rsidR="00661DD8" w:rsidRDefault="00661DD8" w:rsidP="00661DD8">
      <w:pPr>
        <w:jc w:val="center"/>
      </w:pPr>
    </w:p>
    <w:p w14:paraId="2657E2E8" w14:textId="77777777" w:rsidR="00661DD8" w:rsidRDefault="00661DD8" w:rsidP="00661DD8">
      <w:pPr>
        <w:pStyle w:val="Kopfzeile"/>
        <w:tabs>
          <w:tab w:val="left" w:pos="708"/>
        </w:tabs>
        <w:rPr>
          <w:sz w:val="28"/>
        </w:rPr>
      </w:pPr>
      <w:r>
        <w:t xml:space="preserve">            </w:t>
      </w:r>
      <w:r>
        <w:rPr>
          <w:sz w:val="28"/>
        </w:rPr>
        <w:t>Hiermit erklären wir/ich:</w:t>
      </w:r>
    </w:p>
    <w:p w14:paraId="14A8B7F9" w14:textId="77777777" w:rsidR="00661DD8" w:rsidRDefault="00661DD8" w:rsidP="00661DD8">
      <w:pPr>
        <w:pStyle w:val="Kopfzeile"/>
        <w:tabs>
          <w:tab w:val="left" w:pos="708"/>
        </w:tabs>
        <w:rPr>
          <w:sz w:val="28"/>
        </w:rPr>
      </w:pPr>
    </w:p>
    <w:p w14:paraId="27A68F32" w14:textId="2130C293" w:rsidR="00661DD8" w:rsidRDefault="00661DD8" w:rsidP="00661DD8">
      <w:pPr>
        <w:pStyle w:val="Kopfzeile"/>
        <w:tabs>
          <w:tab w:val="left" w:pos="708"/>
        </w:tabs>
        <w:rPr>
          <w:sz w:val="28"/>
        </w:rPr>
      </w:pPr>
      <w:r>
        <w:rPr>
          <w:sz w:val="28"/>
        </w:rPr>
        <w:t xml:space="preserve">          Frau ..........................................</w:t>
      </w:r>
      <w:r w:rsidR="00C45506">
        <w:rPr>
          <w:sz w:val="28"/>
        </w:rPr>
        <w:t>....................</w:t>
      </w:r>
    </w:p>
    <w:p w14:paraId="3BD02C6F" w14:textId="77777777" w:rsidR="00661DD8" w:rsidRDefault="00661DD8" w:rsidP="00661DD8">
      <w:pPr>
        <w:pStyle w:val="Kopfzeile"/>
        <w:tabs>
          <w:tab w:val="left" w:pos="708"/>
        </w:tabs>
        <w:rPr>
          <w:sz w:val="28"/>
        </w:rPr>
      </w:pPr>
    </w:p>
    <w:p w14:paraId="3C456BCD" w14:textId="7A152327" w:rsidR="00661DD8" w:rsidRDefault="00661DD8" w:rsidP="00661DD8">
      <w:pPr>
        <w:pStyle w:val="Kopfzeile"/>
        <w:tabs>
          <w:tab w:val="left" w:pos="708"/>
        </w:tabs>
        <w:rPr>
          <w:sz w:val="28"/>
        </w:rPr>
      </w:pPr>
      <w:r>
        <w:rPr>
          <w:sz w:val="28"/>
        </w:rPr>
        <w:t xml:space="preserve">          Herr .........................................</w:t>
      </w:r>
      <w:r w:rsidR="00C45506">
        <w:rPr>
          <w:sz w:val="28"/>
        </w:rPr>
        <w:t>....................</w:t>
      </w:r>
      <w:r>
        <w:rPr>
          <w:sz w:val="28"/>
        </w:rPr>
        <w:t>.</w:t>
      </w:r>
    </w:p>
    <w:p w14:paraId="4E456A45" w14:textId="77777777" w:rsidR="00661DD8" w:rsidRDefault="00661DD8" w:rsidP="00661DD8">
      <w:pPr>
        <w:pStyle w:val="Kopfzeile"/>
        <w:tabs>
          <w:tab w:val="left" w:pos="708"/>
        </w:tabs>
      </w:pPr>
    </w:p>
    <w:p w14:paraId="580AA7E4" w14:textId="77777777" w:rsidR="00661DD8" w:rsidRDefault="00661DD8" w:rsidP="00661DD8">
      <w:pPr>
        <w:pStyle w:val="Kopfzeile"/>
        <w:tabs>
          <w:tab w:val="left" w:pos="708"/>
        </w:tabs>
      </w:pPr>
    </w:p>
    <w:p w14:paraId="2BD7B2F7" w14:textId="246E3380" w:rsidR="00661DD8" w:rsidRPr="00C45506" w:rsidRDefault="00661DD8" w:rsidP="00661DD8">
      <w:pPr>
        <w:pStyle w:val="Kopfzeile"/>
        <w:tabs>
          <w:tab w:val="left" w:pos="708"/>
        </w:tabs>
        <w:rPr>
          <w:b/>
          <w:bCs/>
        </w:rPr>
      </w:pPr>
      <w:r>
        <w:t xml:space="preserve">            </w:t>
      </w:r>
      <w:r w:rsidRPr="00C45506">
        <w:rPr>
          <w:b/>
          <w:bCs/>
        </w:rPr>
        <w:t>Das wir/ich mit meinem Kind</w:t>
      </w:r>
      <w:r w:rsidR="00C45506" w:rsidRPr="00C45506">
        <w:rPr>
          <w:b/>
          <w:bCs/>
        </w:rPr>
        <w:t>:</w:t>
      </w:r>
    </w:p>
    <w:p w14:paraId="367C37EC" w14:textId="77777777" w:rsidR="00C45506" w:rsidRDefault="00C45506" w:rsidP="00661DD8">
      <w:pPr>
        <w:pStyle w:val="Kopfzeile"/>
        <w:tabs>
          <w:tab w:val="left" w:pos="708"/>
        </w:tabs>
      </w:pPr>
    </w:p>
    <w:p w14:paraId="0CF97F1B" w14:textId="77777777" w:rsidR="00661DD8" w:rsidRDefault="00661DD8" w:rsidP="00661DD8">
      <w:pPr>
        <w:pStyle w:val="Kopfzeile"/>
        <w:tabs>
          <w:tab w:val="left" w:pos="708"/>
        </w:tabs>
      </w:pPr>
    </w:p>
    <w:p w14:paraId="5A8DEC53" w14:textId="10E9FA6A" w:rsidR="00661DD8" w:rsidRDefault="00661DD8" w:rsidP="00661DD8">
      <w:pPr>
        <w:pStyle w:val="Kopfzeile"/>
        <w:tabs>
          <w:tab w:val="left" w:pos="708"/>
        </w:tabs>
        <w:rPr>
          <w:b/>
          <w:bCs/>
        </w:rPr>
      </w:pPr>
      <w:r>
        <w:t xml:space="preserve"> </w:t>
      </w:r>
      <w:r>
        <w:rPr>
          <w:b/>
          <w:bCs/>
        </w:rPr>
        <w:t xml:space="preserve">Name: </w:t>
      </w:r>
      <w:r w:rsidR="00C45506">
        <w:rPr>
          <w:b/>
          <w:bCs/>
        </w:rPr>
        <w:t>……………………</w:t>
      </w:r>
      <w:r>
        <w:rPr>
          <w:b/>
          <w:bCs/>
        </w:rPr>
        <w:t xml:space="preserve">    Vorname: </w:t>
      </w:r>
      <w:r w:rsidR="00C45506">
        <w:rPr>
          <w:b/>
          <w:bCs/>
        </w:rPr>
        <w:t>………………………</w:t>
      </w:r>
      <w:r>
        <w:rPr>
          <w:b/>
          <w:bCs/>
        </w:rPr>
        <w:t xml:space="preserve">    </w:t>
      </w:r>
      <w:proofErr w:type="spellStart"/>
      <w:r>
        <w:rPr>
          <w:b/>
          <w:bCs/>
        </w:rPr>
        <w:t>Geb.datum</w:t>
      </w:r>
      <w:proofErr w:type="spellEnd"/>
      <w:r w:rsidR="00C45506">
        <w:rPr>
          <w:b/>
          <w:bCs/>
        </w:rPr>
        <w:t>: …………….</w:t>
      </w:r>
    </w:p>
    <w:p w14:paraId="11B00ADD" w14:textId="77777777" w:rsidR="00661DD8" w:rsidRDefault="00661DD8" w:rsidP="00661DD8">
      <w:pPr>
        <w:pStyle w:val="Kopfzeile"/>
        <w:tabs>
          <w:tab w:val="left" w:pos="708"/>
        </w:tabs>
      </w:pPr>
      <w:r>
        <w:t xml:space="preserve">            </w:t>
      </w:r>
    </w:p>
    <w:p w14:paraId="299D8A8A" w14:textId="77777777" w:rsidR="00661DD8" w:rsidRDefault="00661DD8" w:rsidP="00661DD8">
      <w:pPr>
        <w:numPr>
          <w:ilvl w:val="0"/>
          <w:numId w:val="1"/>
        </w:numPr>
        <w:tabs>
          <w:tab w:val="num" w:pos="720"/>
        </w:tabs>
      </w:pPr>
      <w:r>
        <w:t>allein lebe, es allein erziehe und betreue</w:t>
      </w:r>
    </w:p>
    <w:p w14:paraId="1BD8AA33" w14:textId="77777777" w:rsidR="00661DD8" w:rsidRDefault="00661DD8" w:rsidP="00661DD8">
      <w:pPr>
        <w:numPr>
          <w:ilvl w:val="0"/>
          <w:numId w:val="1"/>
        </w:numPr>
      </w:pPr>
      <w:r>
        <w:t>nicht allein lebe(n)</w:t>
      </w:r>
    </w:p>
    <w:p w14:paraId="620626BD" w14:textId="77777777" w:rsidR="00661DD8" w:rsidRDefault="00661DD8" w:rsidP="00661DD8">
      <w:pPr>
        <w:numPr>
          <w:ilvl w:val="0"/>
          <w:numId w:val="1"/>
        </w:numPr>
      </w:pPr>
      <w:r>
        <w:t>Wechselmodell</w:t>
      </w:r>
    </w:p>
    <w:p w14:paraId="2109140D" w14:textId="77777777" w:rsidR="00661DD8" w:rsidRDefault="00661DD8" w:rsidP="00661DD8">
      <w:pPr>
        <w:ind w:left="750"/>
      </w:pPr>
    </w:p>
    <w:p w14:paraId="26861F03" w14:textId="77777777" w:rsidR="00C45506" w:rsidRPr="00C45506" w:rsidRDefault="00C45506" w:rsidP="00661DD8">
      <w:pPr>
        <w:ind w:left="750"/>
        <w:rPr>
          <w:i/>
          <w:iCs/>
        </w:rPr>
      </w:pPr>
    </w:p>
    <w:p w14:paraId="74530612" w14:textId="567A2263" w:rsidR="00661DD8" w:rsidRPr="00C45506" w:rsidRDefault="00661DD8" w:rsidP="00661DD8">
      <w:pPr>
        <w:ind w:left="750"/>
        <w:rPr>
          <w:i/>
          <w:iCs/>
        </w:rPr>
      </w:pPr>
      <w:r w:rsidRPr="00C45506">
        <w:rPr>
          <w:i/>
          <w:iCs/>
          <w:u w:val="single"/>
        </w:rPr>
        <w:t>Folgende weitere Kinder</w:t>
      </w:r>
      <w:r w:rsidRPr="00C45506">
        <w:rPr>
          <w:i/>
          <w:iCs/>
        </w:rPr>
        <w:t xml:space="preserve"> sind bei mir/uns mit Hauptwohnsitz gemeldet und besuchen ebenfalls eine Kindertageseinrichtung in der Stadt Leipzig (Kopie Betreuungsvertrag vorlegen):</w:t>
      </w:r>
    </w:p>
    <w:p w14:paraId="301CC817" w14:textId="77777777" w:rsidR="00661DD8" w:rsidRPr="00C45506" w:rsidRDefault="00661DD8" w:rsidP="00661DD8">
      <w:pPr>
        <w:ind w:left="750"/>
        <w:rPr>
          <w:b/>
          <w:bCs/>
          <w:i/>
          <w:iCs/>
        </w:rPr>
      </w:pPr>
    </w:p>
    <w:p w14:paraId="5B34F564" w14:textId="77777777" w:rsidR="00661DD8" w:rsidRDefault="00661DD8" w:rsidP="00661DD8">
      <w:pPr>
        <w:ind w:left="750"/>
      </w:pPr>
      <w:r>
        <w:rPr>
          <w:b/>
          <w:bCs/>
        </w:rPr>
        <w:t xml:space="preserve">Name:                                    Vorname:                                </w:t>
      </w:r>
      <w:proofErr w:type="spellStart"/>
      <w:r>
        <w:rPr>
          <w:b/>
          <w:bCs/>
        </w:rPr>
        <w:t>Geb.datum</w:t>
      </w:r>
      <w:proofErr w:type="spellEnd"/>
      <w:r>
        <w:rPr>
          <w:b/>
          <w:bCs/>
        </w:rPr>
        <w:t>:</w:t>
      </w:r>
    </w:p>
    <w:p w14:paraId="19B6F1C5" w14:textId="77777777" w:rsidR="00661DD8" w:rsidRDefault="00661DD8" w:rsidP="00661DD8">
      <w:pPr>
        <w:ind w:left="750"/>
        <w:rPr>
          <w:b/>
          <w:bCs/>
        </w:rPr>
      </w:pPr>
      <w:r>
        <w:rPr>
          <w:b/>
          <w:bCs/>
        </w:rPr>
        <w:t xml:space="preserve">Name:                                    Vorname:                                </w:t>
      </w:r>
      <w:proofErr w:type="spellStart"/>
      <w:r>
        <w:rPr>
          <w:b/>
          <w:bCs/>
        </w:rPr>
        <w:t>Geb.datum</w:t>
      </w:r>
      <w:proofErr w:type="spellEnd"/>
      <w:r>
        <w:rPr>
          <w:b/>
          <w:bCs/>
        </w:rPr>
        <w:t>:</w:t>
      </w:r>
    </w:p>
    <w:p w14:paraId="1A65D063" w14:textId="77777777" w:rsidR="00661DD8" w:rsidRDefault="00661DD8" w:rsidP="00661DD8">
      <w:pPr>
        <w:ind w:left="750"/>
        <w:rPr>
          <w:b/>
          <w:bCs/>
        </w:rPr>
      </w:pPr>
      <w:r>
        <w:rPr>
          <w:b/>
          <w:bCs/>
        </w:rPr>
        <w:t xml:space="preserve">Name:                                    Vorname:                                </w:t>
      </w:r>
      <w:proofErr w:type="spellStart"/>
      <w:r>
        <w:rPr>
          <w:b/>
          <w:bCs/>
        </w:rPr>
        <w:t>Geb.datum</w:t>
      </w:r>
      <w:proofErr w:type="spellEnd"/>
      <w:r>
        <w:rPr>
          <w:b/>
          <w:bCs/>
        </w:rPr>
        <w:t>:</w:t>
      </w:r>
    </w:p>
    <w:p w14:paraId="4EF813D2" w14:textId="77777777" w:rsidR="00661DD8" w:rsidRDefault="00661DD8" w:rsidP="00661DD8">
      <w:pPr>
        <w:ind w:left="750"/>
        <w:rPr>
          <w:b/>
          <w:bCs/>
        </w:rPr>
      </w:pPr>
      <w:r>
        <w:rPr>
          <w:b/>
          <w:bCs/>
        </w:rPr>
        <w:t xml:space="preserve">Name:                                    Vorname:                                </w:t>
      </w:r>
      <w:proofErr w:type="spellStart"/>
      <w:r>
        <w:rPr>
          <w:b/>
          <w:bCs/>
        </w:rPr>
        <w:t>Geb.datum</w:t>
      </w:r>
      <w:proofErr w:type="spellEnd"/>
      <w:r>
        <w:rPr>
          <w:b/>
          <w:bCs/>
        </w:rPr>
        <w:t>:</w:t>
      </w:r>
    </w:p>
    <w:p w14:paraId="1E1D3F6D" w14:textId="77777777" w:rsidR="00661DD8" w:rsidRDefault="00661DD8" w:rsidP="00661DD8">
      <w:pPr>
        <w:ind w:left="750"/>
        <w:rPr>
          <w:b/>
          <w:bCs/>
        </w:rPr>
      </w:pPr>
    </w:p>
    <w:p w14:paraId="6316EDCC" w14:textId="77777777" w:rsidR="00661DD8" w:rsidRDefault="00661DD8" w:rsidP="00661DD8">
      <w:pPr>
        <w:ind w:left="750"/>
      </w:pPr>
    </w:p>
    <w:p w14:paraId="01AD839B" w14:textId="77777777" w:rsidR="00661DD8" w:rsidRPr="00C45506" w:rsidRDefault="00661DD8" w:rsidP="00661DD8">
      <w:pPr>
        <w:ind w:left="750"/>
        <w:rPr>
          <w:i/>
          <w:iCs/>
        </w:rPr>
      </w:pPr>
      <w:r w:rsidRPr="00C45506">
        <w:rPr>
          <w:i/>
          <w:iCs/>
        </w:rPr>
        <w:t xml:space="preserve">Diese Erklärung ist Grundlage des privatrechtlichen Betreuungsvertrages und wird nach dessen Unterzeichnung automatisch Bestandteil. Das Original verbleibt in der Kindertageseinrichtung am Vertrag. Spätere Änderungen sind sofort Mitteilungs-pflichtig und bedürfen der Schriftform (z.B. Änderung Familienstand, Wohnort-wechsel, oder Betreuungsende von Geschwisterkindern </w:t>
      </w:r>
      <w:proofErr w:type="spellStart"/>
      <w:r w:rsidRPr="00C45506">
        <w:rPr>
          <w:i/>
          <w:iCs/>
        </w:rPr>
        <w:t>u.s.w</w:t>
      </w:r>
      <w:proofErr w:type="spellEnd"/>
      <w:r w:rsidRPr="00C45506">
        <w:rPr>
          <w:i/>
          <w:iCs/>
        </w:rPr>
        <w:t xml:space="preserve">.). Ich versichere, dass die von mir gemachten Angaben der Wahrheit entsprechen und Falschangaben gemäß § 263 Strafgesetzbuch (StGB) geahndet werden können. </w:t>
      </w:r>
    </w:p>
    <w:p w14:paraId="789E7246" w14:textId="77777777" w:rsidR="00661DD8" w:rsidRDefault="00661DD8" w:rsidP="00661DD8">
      <w:pPr>
        <w:ind w:left="750"/>
      </w:pPr>
      <w:r>
        <w:t xml:space="preserve"> </w:t>
      </w:r>
    </w:p>
    <w:p w14:paraId="7AAA1BA9" w14:textId="77777777" w:rsidR="00C45506" w:rsidRDefault="00C45506" w:rsidP="00661DD8">
      <w:pPr>
        <w:ind w:left="750"/>
      </w:pPr>
    </w:p>
    <w:p w14:paraId="7192E4A2" w14:textId="06F4DC0A" w:rsidR="00661DD8" w:rsidRDefault="00661DD8" w:rsidP="00661DD8">
      <w:pPr>
        <w:ind w:left="750"/>
      </w:pPr>
      <w:r>
        <w:t>Datum und Unterschrift Sorgeberechtigte 1</w:t>
      </w:r>
      <w:r w:rsidR="00C45506">
        <w:t xml:space="preserve"> …………………………….</w:t>
      </w:r>
      <w:r>
        <w:t xml:space="preserve"> </w:t>
      </w:r>
    </w:p>
    <w:p w14:paraId="3B7EF1D1" w14:textId="77777777" w:rsidR="00661DD8" w:rsidRDefault="00661DD8" w:rsidP="00C45506"/>
    <w:p w14:paraId="1CC78036" w14:textId="08A1B620" w:rsidR="002C581E" w:rsidRDefault="00661DD8" w:rsidP="00C45506">
      <w:pPr>
        <w:ind w:left="750"/>
      </w:pPr>
      <w:r>
        <w:t>Datum und Unterschrift Sorgeberechtigte 2</w:t>
      </w:r>
      <w:r w:rsidR="00C45506">
        <w:t xml:space="preserve"> …………………………….</w:t>
      </w:r>
    </w:p>
    <w:sectPr w:rsidR="002C581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00178"/>
    <w:multiLevelType w:val="hybridMultilevel"/>
    <w:tmpl w:val="B5BEAB52"/>
    <w:lvl w:ilvl="0" w:tplc="D53AB606">
      <w:numFmt w:val="bullet"/>
      <w:lvlText w:val=""/>
      <w:lvlJc w:val="left"/>
      <w:pPr>
        <w:tabs>
          <w:tab w:val="num" w:pos="750"/>
        </w:tabs>
        <w:ind w:left="750" w:hanging="390"/>
      </w:pPr>
      <w:rPr>
        <w:rFonts w:ascii="Symbol" w:eastAsia="Times New Roman" w:hAnsi="Symbol" w:cs="Times New Roman" w:hint="default"/>
        <w:sz w:val="28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25115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538A"/>
    <w:rsid w:val="002C581E"/>
    <w:rsid w:val="00304AEC"/>
    <w:rsid w:val="00354CC1"/>
    <w:rsid w:val="00661DD8"/>
    <w:rsid w:val="00B60AFC"/>
    <w:rsid w:val="00C45506"/>
    <w:rsid w:val="00CC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E58F1"/>
  <w15:docId w15:val="{01972EC0-980E-4355-B1F1-5CA373D75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61DD8"/>
    <w:rPr>
      <w:rFonts w:ascii="Times New Roman" w:eastAsia="Times New Roman" w:hAnsi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661DD8"/>
    <w:pPr>
      <w:keepNext/>
      <w:outlineLvl w:val="0"/>
    </w:pPr>
    <w:rPr>
      <w:rFonts w:ascii="Arial" w:hAnsi="Arial" w:cs="Arial"/>
      <w:b/>
      <w:bCs/>
      <w:sz w:val="22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661DD8"/>
    <w:pPr>
      <w:keepNext/>
      <w:outlineLvl w:val="2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661DD8"/>
    <w:rPr>
      <w:rFonts w:ascii="Arial" w:eastAsia="Times New Roman" w:hAnsi="Arial" w:cs="Arial"/>
      <w:b/>
      <w:bCs/>
      <w:szCs w:val="24"/>
      <w:lang w:eastAsia="de-DE"/>
    </w:rPr>
  </w:style>
  <w:style w:type="character" w:customStyle="1" w:styleId="berschrift3Zchn">
    <w:name w:val="Überschrift 3 Zchn"/>
    <w:link w:val="berschrift3"/>
    <w:semiHidden/>
    <w:rsid w:val="00661DD8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styleId="Kopfzeile">
    <w:name w:val="header"/>
    <w:basedOn w:val="Standard"/>
    <w:link w:val="KopfzeileZchn"/>
    <w:semiHidden/>
    <w:unhideWhenUsed/>
    <w:rsid w:val="00661DD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semiHidden/>
    <w:rsid w:val="00661DD8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extkrper3">
    <w:name w:val="Body Text 3"/>
    <w:basedOn w:val="Standard"/>
    <w:link w:val="Textkrper3Zchn"/>
    <w:semiHidden/>
    <w:unhideWhenUsed/>
    <w:rsid w:val="00661DD8"/>
    <w:rPr>
      <w:rFonts w:ascii="Arial" w:hAnsi="Arial" w:cs="Arial"/>
      <w:sz w:val="22"/>
    </w:rPr>
  </w:style>
  <w:style w:type="character" w:customStyle="1" w:styleId="Textkrper3Zchn">
    <w:name w:val="Textkörper 3 Zchn"/>
    <w:link w:val="Textkrper3"/>
    <w:semiHidden/>
    <w:rsid w:val="00661DD8"/>
    <w:rPr>
      <w:rFonts w:ascii="Arial" w:eastAsia="Times New Roman" w:hAnsi="Arial" w:cs="Arial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5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RTLE~1\AppData\Local\Temp\Erkl&#228;rung%20Familiensituation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Erklärung Familiensituation.dot</Template>
  <TotalTime>0</TotalTime>
  <Pages>1</Pages>
  <Words>251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Lecos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Hortleiter</dc:creator>
  <cp:lastModifiedBy>Koch, Melanie</cp:lastModifiedBy>
  <cp:revision>2</cp:revision>
  <cp:lastPrinted>2013-10-22T12:07:00Z</cp:lastPrinted>
  <dcterms:created xsi:type="dcterms:W3CDTF">2013-10-22T12:07:00Z</dcterms:created>
  <dcterms:modified xsi:type="dcterms:W3CDTF">2026-05-04T11:02:00Z</dcterms:modified>
</cp:coreProperties>
</file>